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E46" w:rsidRPr="009C56D6" w:rsidRDefault="003D2E46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pt;margin-top:-9pt;width:552.75pt;height:761.25pt;z-index:-251658240">
            <v:imagedata r:id="rId4" o:title=""/>
          </v:shape>
        </w:pict>
      </w: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pPr>
        <w:rPr>
          <w:noProof/>
          <w:lang w:eastAsia="ru-RU"/>
        </w:rPr>
      </w:pPr>
    </w:p>
    <w:p w:rsidR="003D2E46" w:rsidRDefault="003D2E46">
      <w:r w:rsidRPr="008065D1">
        <w:rPr>
          <w:noProof/>
          <w:lang w:eastAsia="ru-RU"/>
        </w:rPr>
        <w:pict>
          <v:shape id="Рисунок 1" o:spid="_x0000_i1025" type="#_x0000_t75" style="width:465pt;height:639.75pt;visibility:visible">
            <v:imagedata r:id="rId5" o:title=""/>
          </v:shape>
        </w:pict>
      </w:r>
    </w:p>
    <w:p w:rsidR="003D2E46" w:rsidRDefault="003D2E46"/>
    <w:p w:rsidR="003D2E46" w:rsidRDefault="003D2E46"/>
    <w:p w:rsidR="003D2E46" w:rsidRDefault="003D2E46"/>
    <w:p w:rsidR="003D2E46" w:rsidRDefault="003D2E46">
      <w:r w:rsidRPr="008065D1">
        <w:rPr>
          <w:noProof/>
          <w:lang w:eastAsia="ru-RU"/>
        </w:rPr>
        <w:pict>
          <v:shape id="Рисунок 2" o:spid="_x0000_i1026" type="#_x0000_t75" style="width:465pt;height:639.75pt;visibility:visible">
            <v:imagedata r:id="rId6" o:title=""/>
          </v:shape>
        </w:pict>
      </w:r>
    </w:p>
    <w:p w:rsidR="003D2E46" w:rsidRDefault="003D2E46"/>
    <w:p w:rsidR="003D2E46" w:rsidRDefault="003D2E46"/>
    <w:p w:rsidR="003D2E46" w:rsidRDefault="003D2E46"/>
    <w:p w:rsidR="003D2E46" w:rsidRDefault="003D2E46">
      <w:r w:rsidRPr="008065D1">
        <w:rPr>
          <w:noProof/>
          <w:lang w:eastAsia="ru-RU"/>
        </w:rPr>
        <w:pict>
          <v:shape id="Рисунок 3" o:spid="_x0000_i1027" type="#_x0000_t75" style="width:465pt;height:639.75pt;visibility:visible">
            <v:imagedata r:id="rId7" o:title=""/>
          </v:shape>
        </w:pict>
      </w:r>
    </w:p>
    <w:p w:rsidR="003D2E46" w:rsidRDefault="003D2E46"/>
    <w:p w:rsidR="003D2E46" w:rsidRDefault="003D2E46"/>
    <w:p w:rsidR="003D2E46" w:rsidRDefault="003D2E46"/>
    <w:p w:rsidR="003D2E46" w:rsidRDefault="003D2E46">
      <w:r w:rsidRPr="008065D1">
        <w:rPr>
          <w:noProof/>
          <w:lang w:eastAsia="ru-RU"/>
        </w:rPr>
        <w:pict>
          <v:shape id="Рисунок 4" o:spid="_x0000_i1028" type="#_x0000_t75" style="width:465pt;height:639.75pt;visibility:visible">
            <v:imagedata r:id="rId8" o:title=""/>
          </v:shape>
        </w:pict>
      </w:r>
      <w:bookmarkStart w:id="0" w:name="_GoBack"/>
      <w:bookmarkEnd w:id="0"/>
    </w:p>
    <w:p w:rsidR="003D2E46" w:rsidRDefault="003D2E46"/>
    <w:p w:rsidR="003D2E46" w:rsidRDefault="003D2E46"/>
    <w:p w:rsidR="003D2E46" w:rsidRDefault="003D2E46"/>
    <w:sectPr w:rsidR="003D2E46" w:rsidSect="00F60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79CA"/>
    <w:rsid w:val="000273B1"/>
    <w:rsid w:val="000E79CA"/>
    <w:rsid w:val="00160464"/>
    <w:rsid w:val="003D144B"/>
    <w:rsid w:val="003D2E46"/>
    <w:rsid w:val="008065D1"/>
    <w:rsid w:val="009C56D6"/>
    <w:rsid w:val="00D44BB4"/>
    <w:rsid w:val="00F60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9B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5</Pages>
  <Words>7</Words>
  <Characters>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6</dc:creator>
  <cp:keywords/>
  <dc:description/>
  <cp:lastModifiedBy>User</cp:lastModifiedBy>
  <cp:revision>4</cp:revision>
  <dcterms:created xsi:type="dcterms:W3CDTF">2018-02-13T12:38:00Z</dcterms:created>
  <dcterms:modified xsi:type="dcterms:W3CDTF">2018-02-13T13:07:00Z</dcterms:modified>
</cp:coreProperties>
</file>